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bookmarkStart w:id="0" w:name="_GoBack"/>
      <w:bookmarkEnd w:id="0"/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63CDA77F" w14:textId="23E9B7F5" w:rsidR="00A85E4E" w:rsidRDefault="00554DB1" w:rsidP="00554DB1">
      <w:pPr>
        <w:pStyle w:val="Cmsor2"/>
      </w:pPr>
      <w:r w:rsidRPr="00554DB1">
        <w:t xml:space="preserve">Tantárgy, osztály: </w:t>
      </w:r>
      <w:r w:rsidR="00F21A69">
        <w:t>Szakmai számítások</w:t>
      </w:r>
    </w:p>
    <w:p w14:paraId="7F529BF7" w14:textId="77777777" w:rsidR="00B55D39" w:rsidRPr="00B55D39" w:rsidRDefault="00B55D39" w:rsidP="00B55D39"/>
    <w:p w14:paraId="15291383" w14:textId="7495A27C" w:rsidR="00DC1BD5" w:rsidRPr="00DC1BD5" w:rsidRDefault="00DC1BD5" w:rsidP="00DC1BD5">
      <w:pPr>
        <w:rPr>
          <w:b/>
          <w:sz w:val="28"/>
          <w:szCs w:val="28"/>
        </w:rPr>
      </w:pPr>
      <w:r w:rsidRPr="00DC1BD5">
        <w:rPr>
          <w:b/>
          <w:sz w:val="28"/>
          <w:szCs w:val="28"/>
        </w:rPr>
        <w:t>2/10.</w:t>
      </w:r>
      <w:r w:rsidR="00B55D39">
        <w:rPr>
          <w:b/>
          <w:sz w:val="28"/>
          <w:szCs w:val="28"/>
        </w:rPr>
        <w:t>G</w:t>
      </w:r>
    </w:p>
    <w:p w14:paraId="639F9391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2168AB28"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6719D5">
        <w:rPr>
          <w:b/>
          <w:sz w:val="24"/>
          <w:szCs w:val="24"/>
        </w:rPr>
        <w:t>Majorné Kellner Mónika</w:t>
      </w:r>
    </w:p>
    <w:p w14:paraId="51E9358A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 xml:space="preserve">: </w:t>
      </w:r>
      <w:r w:rsidRPr="006719D5">
        <w:rPr>
          <w:b/>
          <w:sz w:val="24"/>
          <w:szCs w:val="24"/>
          <w:u w:val="single"/>
        </w:rPr>
        <w:t>írásbeli (60</w:t>
      </w:r>
      <w:r w:rsidR="00A85E4E" w:rsidRPr="006719D5">
        <w:rPr>
          <w:b/>
          <w:sz w:val="24"/>
          <w:szCs w:val="24"/>
          <w:u w:val="single"/>
        </w:rPr>
        <w:t xml:space="preserve"> perc</w:t>
      </w:r>
      <w:r w:rsidRPr="006719D5">
        <w:rPr>
          <w:b/>
          <w:sz w:val="24"/>
          <w:szCs w:val="24"/>
          <w:u w:val="single"/>
        </w:rPr>
        <w:t xml:space="preserve"> tantárgyanként</w:t>
      </w:r>
      <w:r w:rsidR="00A85E4E" w:rsidRPr="006719D5">
        <w:rPr>
          <w:b/>
          <w:sz w:val="24"/>
          <w:szCs w:val="24"/>
          <w:u w:val="single"/>
        </w:rPr>
        <w:t>)</w:t>
      </w:r>
      <w:r w:rsidRPr="006719D5">
        <w:rPr>
          <w:b/>
          <w:sz w:val="24"/>
          <w:szCs w:val="24"/>
          <w:u w:val="single"/>
        </w:rPr>
        <w:t>,</w:t>
      </w:r>
      <w:r>
        <w:rPr>
          <w:b/>
          <w:sz w:val="24"/>
          <w:szCs w:val="24"/>
        </w:rPr>
        <w:t xml:space="preserve"> szóbeli, gyakorlati</w:t>
      </w:r>
    </w:p>
    <w:p w14:paraId="60F27A1B" w14:textId="4A830535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51434A87" w14:textId="57F3D29A" w:rsidR="00A85E4E" w:rsidRDefault="00B55D39" w:rsidP="00B55D39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 xml:space="preserve">órai jegyzet és Dudásné </w:t>
      </w:r>
      <w:proofErr w:type="spellStart"/>
      <w:r>
        <w:t>Baricza</w:t>
      </w:r>
      <w:proofErr w:type="spellEnd"/>
      <w:r>
        <w:t xml:space="preserve"> Margit: Szakmai vizsgára felkészítő feladattár</w:t>
      </w:r>
    </w:p>
    <w:p w14:paraId="0D548532" w14:textId="77777777" w:rsidR="00B55D39" w:rsidRDefault="00B55D39" w:rsidP="00A85E4E">
      <w:pPr>
        <w:tabs>
          <w:tab w:val="right" w:leader="dot" w:pos="4536"/>
        </w:tabs>
        <w:spacing w:after="240"/>
        <w:rPr>
          <w:b/>
        </w:rPr>
      </w:pPr>
    </w:p>
    <w:p w14:paraId="32F23E1C" w14:textId="0ADAF779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7B394835" w14:textId="6A91983C" w:rsidR="00B55D39" w:rsidRDefault="003B4F21" w:rsidP="00B55D39">
      <w:pPr>
        <w:rPr>
          <w:b/>
        </w:rPr>
      </w:pPr>
      <w:r>
        <w:rPr>
          <w:b/>
        </w:rPr>
        <w:t>-m</w:t>
      </w:r>
      <w:r w:rsidR="00B55D39">
        <w:rPr>
          <w:b/>
        </w:rPr>
        <w:t>értékegység- átváltás</w:t>
      </w:r>
    </w:p>
    <w:p w14:paraId="05D1863F" w14:textId="17EB7F04" w:rsidR="000C1798" w:rsidRDefault="003B4F21" w:rsidP="00B55D39">
      <w:pPr>
        <w:rPr>
          <w:b/>
        </w:rPr>
      </w:pPr>
      <w:r>
        <w:rPr>
          <w:b/>
        </w:rPr>
        <w:t>-</w:t>
      </w:r>
      <w:r w:rsidR="000C1798">
        <w:rPr>
          <w:b/>
        </w:rPr>
        <w:t xml:space="preserve"> bruttó tömeg, tára tömeg, nettó tömeg</w:t>
      </w:r>
    </w:p>
    <w:p w14:paraId="5F942358" w14:textId="77777777" w:rsidR="00B55D39" w:rsidRDefault="00B55D39" w:rsidP="00B55D39">
      <w:pPr>
        <w:rPr>
          <w:b/>
        </w:rPr>
      </w:pPr>
      <w:r>
        <w:rPr>
          <w:b/>
        </w:rPr>
        <w:t>-beszállítók kiválasztásának szempontjai</w:t>
      </w:r>
    </w:p>
    <w:p w14:paraId="511CDE2E" w14:textId="77777777" w:rsidR="00B55D39" w:rsidRDefault="00B55D39" w:rsidP="00B55D39">
      <w:pPr>
        <w:rPr>
          <w:b/>
        </w:rPr>
      </w:pPr>
      <w:r>
        <w:rPr>
          <w:b/>
        </w:rPr>
        <w:t>-tömegnövekedés számolása</w:t>
      </w:r>
    </w:p>
    <w:p w14:paraId="5B84642D" w14:textId="77777777" w:rsidR="00B55D39" w:rsidRDefault="00B55D39" w:rsidP="00B55D39">
      <w:pPr>
        <w:rPr>
          <w:b/>
        </w:rPr>
      </w:pPr>
      <w:r>
        <w:rPr>
          <w:b/>
        </w:rPr>
        <w:t>-tömegveszteség számolása</w:t>
      </w:r>
    </w:p>
    <w:p w14:paraId="0103E78C" w14:textId="228ABC78" w:rsidR="00B55D39" w:rsidRPr="006648BC" w:rsidRDefault="00B55D39" w:rsidP="00B55D39">
      <w:pPr>
        <w:rPr>
          <w:b/>
        </w:rPr>
      </w:pPr>
      <w:r>
        <w:rPr>
          <w:b/>
        </w:rPr>
        <w:t xml:space="preserve">- árképzés (bruttó, nettó ár, egységár, érték, áfa összege, áfa százaléka –fogalmak és </w:t>
      </w:r>
      <w:proofErr w:type="spellStart"/>
      <w:r>
        <w:rPr>
          <w:b/>
        </w:rPr>
        <w:t>zsámolásuk</w:t>
      </w:r>
      <w:proofErr w:type="spellEnd"/>
    </w:p>
    <w:p w14:paraId="07E756B9" w14:textId="7E699B74" w:rsidR="006719D5" w:rsidRPr="006719D5" w:rsidRDefault="006719D5" w:rsidP="006719D5">
      <w:pPr>
        <w:tabs>
          <w:tab w:val="right" w:leader="dot" w:pos="4536"/>
        </w:tabs>
        <w:spacing w:after="240"/>
      </w:pPr>
    </w:p>
    <w:p w14:paraId="0F0E30A6" w14:textId="77777777" w:rsidR="00914337" w:rsidRDefault="00914337" w:rsidP="008C205F">
      <w:pPr>
        <w:tabs>
          <w:tab w:val="right" w:leader="dot" w:pos="9072"/>
        </w:tabs>
        <w:spacing w:after="120"/>
      </w:pPr>
    </w:p>
    <w:p w14:paraId="2E6D08E0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7FA5889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A234D78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75FDC4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3931212" w14:textId="0E34B4E4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52B6B" w14:textId="77777777" w:rsidR="00EC25A9" w:rsidRDefault="00EC25A9" w:rsidP="00914337">
      <w:r>
        <w:separator/>
      </w:r>
    </w:p>
  </w:endnote>
  <w:endnote w:type="continuationSeparator" w:id="0">
    <w:p w14:paraId="47C55F69" w14:textId="77777777" w:rsidR="00EC25A9" w:rsidRDefault="00EC25A9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235321BE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6A8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1ED0F" w14:textId="77777777" w:rsidR="00EC25A9" w:rsidRDefault="00EC25A9" w:rsidP="00914337">
      <w:r>
        <w:separator/>
      </w:r>
    </w:p>
  </w:footnote>
  <w:footnote w:type="continuationSeparator" w:id="0">
    <w:p w14:paraId="4865E2CB" w14:textId="77777777" w:rsidR="00EC25A9" w:rsidRDefault="00EC25A9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 xml:space="preserve">)t </w:t>
      </w:r>
      <w:proofErr w:type="gramStart"/>
      <w:r>
        <w:t>kérjük</w:t>
      </w:r>
      <w:proofErr w:type="gramEnd"/>
      <w:r>
        <w:t xml:space="preserve">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2A6"/>
    <w:rsid w:val="00030C05"/>
    <w:rsid w:val="00035B93"/>
    <w:rsid w:val="0004534C"/>
    <w:rsid w:val="00095945"/>
    <w:rsid w:val="000A7801"/>
    <w:rsid w:val="000B4F98"/>
    <w:rsid w:val="000C1798"/>
    <w:rsid w:val="00150D84"/>
    <w:rsid w:val="00213DDE"/>
    <w:rsid w:val="00272666"/>
    <w:rsid w:val="0028388D"/>
    <w:rsid w:val="002E18B3"/>
    <w:rsid w:val="003131A1"/>
    <w:rsid w:val="00347753"/>
    <w:rsid w:val="003800D7"/>
    <w:rsid w:val="003834C8"/>
    <w:rsid w:val="003B4F21"/>
    <w:rsid w:val="003C5C70"/>
    <w:rsid w:val="003C7A7F"/>
    <w:rsid w:val="00477EEF"/>
    <w:rsid w:val="004C4B0F"/>
    <w:rsid w:val="0052766C"/>
    <w:rsid w:val="00540ACD"/>
    <w:rsid w:val="005544ED"/>
    <w:rsid w:val="00554DB1"/>
    <w:rsid w:val="005B276F"/>
    <w:rsid w:val="005B6A8D"/>
    <w:rsid w:val="005C42FE"/>
    <w:rsid w:val="006719D5"/>
    <w:rsid w:val="00772E54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0137A"/>
    <w:rsid w:val="00A03447"/>
    <w:rsid w:val="00A85E4E"/>
    <w:rsid w:val="00AE0B97"/>
    <w:rsid w:val="00B21503"/>
    <w:rsid w:val="00B231D5"/>
    <w:rsid w:val="00B47707"/>
    <w:rsid w:val="00B55D39"/>
    <w:rsid w:val="00B56BEA"/>
    <w:rsid w:val="00B9308E"/>
    <w:rsid w:val="00B94ECC"/>
    <w:rsid w:val="00BC364D"/>
    <w:rsid w:val="00C3481D"/>
    <w:rsid w:val="00C60D1E"/>
    <w:rsid w:val="00C677D2"/>
    <w:rsid w:val="00CC5ACA"/>
    <w:rsid w:val="00CC5B40"/>
    <w:rsid w:val="00CD0AC6"/>
    <w:rsid w:val="00D257C6"/>
    <w:rsid w:val="00DC1BD5"/>
    <w:rsid w:val="00E00450"/>
    <w:rsid w:val="00E05173"/>
    <w:rsid w:val="00E0728D"/>
    <w:rsid w:val="00E14483"/>
    <w:rsid w:val="00E371AC"/>
    <w:rsid w:val="00E53D09"/>
    <w:rsid w:val="00EC25A9"/>
    <w:rsid w:val="00EE6596"/>
    <w:rsid w:val="00F20DB7"/>
    <w:rsid w:val="00F21A69"/>
    <w:rsid w:val="00F46AFC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99267-0B39-4515-81EB-7A7B14DDA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79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User</cp:lastModifiedBy>
  <cp:revision>2</cp:revision>
  <cp:lastPrinted>2013-09-16T09:24:00Z</cp:lastPrinted>
  <dcterms:created xsi:type="dcterms:W3CDTF">2026-06-29T12:23:00Z</dcterms:created>
  <dcterms:modified xsi:type="dcterms:W3CDTF">2026-06-29T12:23:00Z</dcterms:modified>
</cp:coreProperties>
</file>