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57F903B3" w:rsidR="00A85E4E" w:rsidRPr="00554DB1" w:rsidRDefault="00554DB1" w:rsidP="00554DB1">
      <w:pPr>
        <w:pStyle w:val="Cmsor2"/>
      </w:pPr>
      <w:r w:rsidRPr="00554DB1">
        <w:t xml:space="preserve">Tantárgy, osztály: </w:t>
      </w:r>
      <w:r w:rsidR="00FF0F30">
        <w:t>Matematika 1/9E</w:t>
      </w:r>
    </w:p>
    <w:p w14:paraId="639F9391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7EFC322A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FF0F30">
        <w:rPr>
          <w:b/>
          <w:sz w:val="24"/>
          <w:szCs w:val="24"/>
        </w:rPr>
        <w:t xml:space="preserve"> Török </w:t>
      </w:r>
      <w:proofErr w:type="spellStart"/>
      <w:r w:rsidR="00FF0F30">
        <w:rPr>
          <w:b/>
          <w:sz w:val="24"/>
          <w:szCs w:val="24"/>
        </w:rPr>
        <w:t>sándor</w:t>
      </w:r>
      <w:proofErr w:type="spellEnd"/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>: írásbeli (60</w:t>
      </w:r>
      <w:r w:rsidR="00A85E4E">
        <w:rPr>
          <w:b/>
          <w:sz w:val="24"/>
          <w:szCs w:val="24"/>
        </w:rPr>
        <w:t xml:space="preserve"> perc</w:t>
      </w:r>
      <w:r>
        <w:rPr>
          <w:b/>
          <w:sz w:val="24"/>
          <w:szCs w:val="24"/>
        </w:rPr>
        <w:t xml:space="preserve"> tantárgyanként</w:t>
      </w:r>
      <w:r w:rsidR="00A85E4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, szóbeli, gyakorlati</w:t>
      </w:r>
    </w:p>
    <w:p w14:paraId="7AB7DE66" w14:textId="77777777" w:rsidR="00A85E4E" w:rsidRPr="003D6B46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ADBE523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</w:p>
    <w:p w14:paraId="60F27A1B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1D8F0C64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124DCBF1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 xml:space="preserve">Órai füzet, </w:t>
      </w:r>
    </w:p>
    <w:p w14:paraId="4D95986B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 xml:space="preserve">Sokszínű matematika feladatgyűjtemény 9-10 </w:t>
      </w:r>
    </w:p>
    <w:p w14:paraId="13DB08A9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54E7F4F0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61AC8835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32F23E1C" w14:textId="77777777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62CB3374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>1. Halmazok</w:t>
      </w:r>
    </w:p>
    <w:p w14:paraId="2881DA82" w14:textId="6B865B41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>2. Algebra és számelmélet, oszt</w:t>
      </w:r>
      <w:r w:rsidR="00623F5B">
        <w:rPr>
          <w:sz w:val="24"/>
          <w:szCs w:val="24"/>
        </w:rPr>
        <w:t>h</w:t>
      </w:r>
      <w:r w:rsidRPr="00280DF6">
        <w:rPr>
          <w:sz w:val="24"/>
          <w:szCs w:val="24"/>
        </w:rPr>
        <w:t>atóság..</w:t>
      </w:r>
    </w:p>
    <w:p w14:paraId="18A88040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>3. Háromszögek, négyszögek geometriai fogalmak</w:t>
      </w:r>
    </w:p>
    <w:p w14:paraId="134CD49F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>4. Elsőfokú egyenletek, mérlegelv</w:t>
      </w:r>
    </w:p>
    <w:p w14:paraId="0585822D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>5. Elsőfokú egyenlettel megoldható szöveges feladatok, százalékszámítás</w:t>
      </w:r>
    </w:p>
    <w:p w14:paraId="6DDFA47A" w14:textId="77777777" w:rsidR="00FF0F30" w:rsidRPr="00280DF6" w:rsidRDefault="00FF0F30" w:rsidP="00FF0F30">
      <w:pPr>
        <w:ind w:left="360"/>
        <w:rPr>
          <w:sz w:val="24"/>
          <w:szCs w:val="24"/>
        </w:rPr>
      </w:pPr>
      <w:r w:rsidRPr="00280DF6">
        <w:rPr>
          <w:sz w:val="24"/>
          <w:szCs w:val="24"/>
        </w:rPr>
        <w:t xml:space="preserve">6. Alapsíkidomok területe, számolás </w:t>
      </w:r>
      <w:proofErr w:type="spellStart"/>
      <w:r w:rsidRPr="00280DF6">
        <w:rPr>
          <w:sz w:val="24"/>
          <w:szCs w:val="24"/>
        </w:rPr>
        <w:t>Pitagórasz</w:t>
      </w:r>
      <w:proofErr w:type="spellEnd"/>
      <w:r w:rsidRPr="00280DF6">
        <w:rPr>
          <w:sz w:val="24"/>
          <w:szCs w:val="24"/>
        </w:rPr>
        <w:t xml:space="preserve"> tétellel.</w:t>
      </w:r>
    </w:p>
    <w:p w14:paraId="37B5DC00" w14:textId="77777777" w:rsidR="00FF0F30" w:rsidRPr="00280DF6" w:rsidRDefault="00FF0F30" w:rsidP="00FF0F30">
      <w:pPr>
        <w:ind w:left="360"/>
        <w:rPr>
          <w:sz w:val="24"/>
          <w:szCs w:val="24"/>
        </w:rPr>
      </w:pPr>
    </w:p>
    <w:p w14:paraId="12457E62" w14:textId="77777777" w:rsidR="008C205F" w:rsidRPr="008C205F" w:rsidRDefault="008C205F" w:rsidP="00FF0F30">
      <w:pPr>
        <w:pStyle w:val="Listaszerbekezds"/>
        <w:tabs>
          <w:tab w:val="right" w:leader="dot" w:pos="4536"/>
        </w:tabs>
        <w:spacing w:after="240"/>
        <w:rPr>
          <w:b/>
        </w:rPr>
      </w:pPr>
    </w:p>
    <w:p w14:paraId="0F0E30A6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2E6D08E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5BBB6" w14:textId="77777777" w:rsidR="003761BE" w:rsidRDefault="003761BE" w:rsidP="00914337">
      <w:r>
        <w:separator/>
      </w:r>
    </w:p>
  </w:endnote>
  <w:endnote w:type="continuationSeparator" w:id="0">
    <w:p w14:paraId="0B700693" w14:textId="77777777" w:rsidR="003761BE" w:rsidRDefault="003761BE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77777777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7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CE3F4" w14:textId="77777777" w:rsidR="003761BE" w:rsidRDefault="003761BE" w:rsidP="00914337">
      <w:r>
        <w:separator/>
      </w:r>
    </w:p>
  </w:footnote>
  <w:footnote w:type="continuationSeparator" w:id="0">
    <w:p w14:paraId="6C3871A5" w14:textId="77777777" w:rsidR="003761BE" w:rsidRDefault="003761BE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32A6"/>
    <w:rsid w:val="00030C05"/>
    <w:rsid w:val="00035B93"/>
    <w:rsid w:val="00095945"/>
    <w:rsid w:val="000B4F98"/>
    <w:rsid w:val="00143B9D"/>
    <w:rsid w:val="00150D84"/>
    <w:rsid w:val="00213DDE"/>
    <w:rsid w:val="00272666"/>
    <w:rsid w:val="0028388D"/>
    <w:rsid w:val="002E18B3"/>
    <w:rsid w:val="003131A1"/>
    <w:rsid w:val="00347753"/>
    <w:rsid w:val="003761BE"/>
    <w:rsid w:val="003800D7"/>
    <w:rsid w:val="003834C8"/>
    <w:rsid w:val="003C7A7F"/>
    <w:rsid w:val="00477EEF"/>
    <w:rsid w:val="004C4B0F"/>
    <w:rsid w:val="0052766C"/>
    <w:rsid w:val="00540ACD"/>
    <w:rsid w:val="005544ED"/>
    <w:rsid w:val="00554DB1"/>
    <w:rsid w:val="005B276F"/>
    <w:rsid w:val="005C42FE"/>
    <w:rsid w:val="00623F5B"/>
    <w:rsid w:val="00772E54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3447"/>
    <w:rsid w:val="00A85E4E"/>
    <w:rsid w:val="00AE0B97"/>
    <w:rsid w:val="00B21503"/>
    <w:rsid w:val="00B47707"/>
    <w:rsid w:val="00B56BEA"/>
    <w:rsid w:val="00B9308E"/>
    <w:rsid w:val="00B94ECC"/>
    <w:rsid w:val="00C3481D"/>
    <w:rsid w:val="00C60D1E"/>
    <w:rsid w:val="00CC5ACA"/>
    <w:rsid w:val="00CC5B40"/>
    <w:rsid w:val="00CD0AC6"/>
    <w:rsid w:val="00D257C6"/>
    <w:rsid w:val="00E00450"/>
    <w:rsid w:val="00E05173"/>
    <w:rsid w:val="00E0728D"/>
    <w:rsid w:val="00E14483"/>
    <w:rsid w:val="00E371AC"/>
    <w:rsid w:val="00E53D09"/>
    <w:rsid w:val="00EE6596"/>
    <w:rsid w:val="00F20DB7"/>
    <w:rsid w:val="00F46AFC"/>
    <w:rsid w:val="00FC18D3"/>
    <w:rsid w:val="00FF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DEAE6-ED13-4F9D-A5CE-10E0617A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75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Török Sándor</cp:lastModifiedBy>
  <cp:revision>23</cp:revision>
  <cp:lastPrinted>2013-09-16T09:24:00Z</cp:lastPrinted>
  <dcterms:created xsi:type="dcterms:W3CDTF">2014-02-25T08:30:00Z</dcterms:created>
  <dcterms:modified xsi:type="dcterms:W3CDTF">2026-06-17T09:22:00Z</dcterms:modified>
</cp:coreProperties>
</file>