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E3DC3" w14:textId="77777777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0354129F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4B5B1AC1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011E326A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7E80BDE2" w14:textId="11D1B54C" w:rsidR="00A85E4E" w:rsidRPr="00554DB1" w:rsidRDefault="00554DB1" w:rsidP="00554DB1">
      <w:pPr>
        <w:pStyle w:val="Cmsor2"/>
      </w:pPr>
      <w:r w:rsidRPr="00554DB1">
        <w:t xml:space="preserve">Tantárgy, osztály: </w:t>
      </w:r>
      <w:r w:rsidR="00A97FAD">
        <w:t>3/11</w:t>
      </w:r>
      <w:r w:rsidR="00F65DE3">
        <w:t>.</w:t>
      </w:r>
      <w:r w:rsidR="00A97FAD">
        <w:t xml:space="preserve"> H, Rendezvényszervezési ismeretek</w:t>
      </w:r>
    </w:p>
    <w:p w14:paraId="2C017BD8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4FF8CC55" w14:textId="77777777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A97FAD">
        <w:rPr>
          <w:b/>
          <w:sz w:val="24"/>
          <w:szCs w:val="24"/>
        </w:rPr>
        <w:t>Tóth Zoltán</w:t>
      </w:r>
    </w:p>
    <w:p w14:paraId="16C3C1EE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>: írásbeli (60</w:t>
      </w:r>
      <w:r w:rsidR="00A85E4E">
        <w:rPr>
          <w:b/>
          <w:sz w:val="24"/>
          <w:szCs w:val="24"/>
        </w:rPr>
        <w:t xml:space="preserve"> perc</w:t>
      </w:r>
      <w:r>
        <w:rPr>
          <w:b/>
          <w:sz w:val="24"/>
          <w:szCs w:val="24"/>
        </w:rPr>
        <w:t xml:space="preserve"> tantárgyanként</w:t>
      </w:r>
      <w:r w:rsidR="00A85E4E">
        <w:rPr>
          <w:b/>
          <w:sz w:val="24"/>
          <w:szCs w:val="24"/>
        </w:rPr>
        <w:t>)</w:t>
      </w:r>
      <w:r w:rsidR="00A97FAD">
        <w:rPr>
          <w:b/>
          <w:sz w:val="24"/>
          <w:szCs w:val="24"/>
        </w:rPr>
        <w:t>,</w:t>
      </w:r>
    </w:p>
    <w:p w14:paraId="6EF39443" w14:textId="77777777" w:rsidR="00A85E4E" w:rsidRPr="003D6B46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118BAF26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</w:p>
    <w:p w14:paraId="36CB125B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278C06D3" w14:textId="77777777" w:rsidR="00A85E4E" w:rsidRDefault="00A97FAD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Órai jegyzet</w:t>
      </w:r>
    </w:p>
    <w:p w14:paraId="41EE975B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79315B91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7592BDE3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198BA32E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1CFFDCFA" w14:textId="77777777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1ECD1E51" w14:textId="77777777" w:rsidR="008C205F" w:rsidRDefault="00A97FA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Menüírás szabályai</w:t>
      </w:r>
    </w:p>
    <w:p w14:paraId="3E10C572" w14:textId="77777777" w:rsidR="00A97FAD" w:rsidRDefault="00A97FA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Étlapírás szabályai</w:t>
      </w:r>
    </w:p>
    <w:p w14:paraId="24736CD9" w14:textId="77777777" w:rsidR="00A97FAD" w:rsidRDefault="00A97FA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Rendezvények felvételének szempontjai</w:t>
      </w:r>
    </w:p>
    <w:p w14:paraId="7B2390C7" w14:textId="77777777" w:rsidR="00A97FAD" w:rsidRDefault="00A97FAD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Esküvői asztal formái és a pár ültetési rendje</w:t>
      </w:r>
    </w:p>
    <w:p w14:paraId="1E761B3B" w14:textId="77777777" w:rsidR="00A97FAD" w:rsidRDefault="00A97FAD" w:rsidP="00A97FAD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Rendezvényfajták</w:t>
      </w:r>
    </w:p>
    <w:p w14:paraId="33FF6081" w14:textId="77777777" w:rsidR="00A97FAD" w:rsidRPr="00A97FAD" w:rsidRDefault="00A97FAD" w:rsidP="00A97FAD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Reggeli büfé elemei</w:t>
      </w:r>
    </w:p>
    <w:p w14:paraId="672605EF" w14:textId="77777777" w:rsidR="00914337" w:rsidRDefault="00914337" w:rsidP="008C205F">
      <w:pPr>
        <w:tabs>
          <w:tab w:val="right" w:leader="dot" w:pos="9072"/>
        </w:tabs>
        <w:spacing w:after="120"/>
      </w:pPr>
    </w:p>
    <w:p w14:paraId="38BE9032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01AE9700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1E37D65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2F4E4D7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69FF4498" w14:textId="77777777" w:rsidR="008C205F" w:rsidRDefault="00924BD8" w:rsidP="008C205F">
      <w:pPr>
        <w:tabs>
          <w:tab w:val="right" w:leader="dot" w:pos="9072"/>
        </w:tabs>
        <w:spacing w:after="120"/>
      </w:pPr>
      <w:r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57801" w14:textId="77777777" w:rsidR="000463F1" w:rsidRDefault="000463F1" w:rsidP="00914337">
      <w:r>
        <w:separator/>
      </w:r>
    </w:p>
  </w:endnote>
  <w:endnote w:type="continuationSeparator" w:id="0">
    <w:p w14:paraId="78042041" w14:textId="77777777" w:rsidR="000463F1" w:rsidRDefault="000463F1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74376"/>
      <w:docPartObj>
        <w:docPartGallery w:val="Page Numbers (Bottom of Page)"/>
        <w:docPartUnique/>
      </w:docPartObj>
    </w:sdtPr>
    <w:sdtEndPr/>
    <w:sdtContent>
      <w:p w14:paraId="606327B8" w14:textId="77777777" w:rsidR="00035B93" w:rsidRDefault="00DD1D6B">
        <w:pPr>
          <w:pStyle w:val="llb"/>
          <w:jc w:val="center"/>
        </w:pPr>
        <w:r>
          <w:fldChar w:fldCharType="begin"/>
        </w:r>
        <w:r w:rsidR="009D7651">
          <w:instrText xml:space="preserve"> PAGE   \* MERGEFORMAT </w:instrText>
        </w:r>
        <w:r>
          <w:fldChar w:fldCharType="separate"/>
        </w:r>
        <w:r w:rsidR="00A97F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F7A817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1CD29" w14:textId="77777777" w:rsidR="000463F1" w:rsidRDefault="000463F1" w:rsidP="00914337">
      <w:r>
        <w:separator/>
      </w:r>
    </w:p>
  </w:footnote>
  <w:footnote w:type="continuationSeparator" w:id="0">
    <w:p w14:paraId="0A1FF6B3" w14:textId="77777777" w:rsidR="000463F1" w:rsidRDefault="000463F1" w:rsidP="00914337">
      <w:r>
        <w:continuationSeparator/>
      </w:r>
    </w:p>
  </w:footnote>
  <w:footnote w:id="1">
    <w:p w14:paraId="0309866E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2390B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713318F6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A6"/>
    <w:rsid w:val="00030C05"/>
    <w:rsid w:val="00035B93"/>
    <w:rsid w:val="000463F1"/>
    <w:rsid w:val="00095945"/>
    <w:rsid w:val="000B4F98"/>
    <w:rsid w:val="00150D84"/>
    <w:rsid w:val="00170C3D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11B97"/>
    <w:rsid w:val="00477EEF"/>
    <w:rsid w:val="004C4B0F"/>
    <w:rsid w:val="0052766C"/>
    <w:rsid w:val="00540ACD"/>
    <w:rsid w:val="005544ED"/>
    <w:rsid w:val="00554DB1"/>
    <w:rsid w:val="005B276F"/>
    <w:rsid w:val="005C42FE"/>
    <w:rsid w:val="00772E54"/>
    <w:rsid w:val="007F3A1D"/>
    <w:rsid w:val="008432A6"/>
    <w:rsid w:val="008B6991"/>
    <w:rsid w:val="008C205F"/>
    <w:rsid w:val="008D115A"/>
    <w:rsid w:val="0090780A"/>
    <w:rsid w:val="00914337"/>
    <w:rsid w:val="00924BD8"/>
    <w:rsid w:val="00935140"/>
    <w:rsid w:val="009755D0"/>
    <w:rsid w:val="009D7651"/>
    <w:rsid w:val="009F2DF7"/>
    <w:rsid w:val="00A03447"/>
    <w:rsid w:val="00A85E4E"/>
    <w:rsid w:val="00A97FAD"/>
    <w:rsid w:val="00AE0B97"/>
    <w:rsid w:val="00B21503"/>
    <w:rsid w:val="00B47707"/>
    <w:rsid w:val="00B56BEA"/>
    <w:rsid w:val="00B9308E"/>
    <w:rsid w:val="00B94ECC"/>
    <w:rsid w:val="00C3481D"/>
    <w:rsid w:val="00C60D1E"/>
    <w:rsid w:val="00CC5ACA"/>
    <w:rsid w:val="00CC5B40"/>
    <w:rsid w:val="00CD0AC6"/>
    <w:rsid w:val="00D257C6"/>
    <w:rsid w:val="00DD1D6B"/>
    <w:rsid w:val="00E00450"/>
    <w:rsid w:val="00E05173"/>
    <w:rsid w:val="00E0728D"/>
    <w:rsid w:val="00E14483"/>
    <w:rsid w:val="00E371AC"/>
    <w:rsid w:val="00E53D09"/>
    <w:rsid w:val="00EE6596"/>
    <w:rsid w:val="00F20DB7"/>
    <w:rsid w:val="00F46AFC"/>
    <w:rsid w:val="00F65DE3"/>
    <w:rsid w:val="00FC18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A812A"/>
  <w15:docId w15:val="{0E2C186C-F23C-46E1-8906-0728F575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DEAE6-ED13-4F9D-A5CE-10E0617A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</Template>
  <TotalTime>0</TotalTime>
  <Pages>1</Pages>
  <Words>57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fehernem</dc:creator>
  <cp:lastModifiedBy>Fehérné Maklári Mónika</cp:lastModifiedBy>
  <cp:revision>2</cp:revision>
  <cp:lastPrinted>2013-09-16T09:24:00Z</cp:lastPrinted>
  <dcterms:created xsi:type="dcterms:W3CDTF">2026-06-19T07:54:00Z</dcterms:created>
  <dcterms:modified xsi:type="dcterms:W3CDTF">2026-06-19T07:54:00Z</dcterms:modified>
</cp:coreProperties>
</file>