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CFD6" w14:textId="77777777" w:rsidR="00EC42FA" w:rsidRDefault="007235C8">
      <w:pPr>
        <w:pStyle w:val="Cmsor1"/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Javítóvizsga 2026. augusztus 25-26.</w:t>
      </w:r>
    </w:p>
    <w:p w14:paraId="31F22E78" w14:textId="77777777" w:rsidR="00EC42FA" w:rsidRDefault="00EC42FA">
      <w:pPr>
        <w:tabs>
          <w:tab w:val="right" w:leader="dot" w:pos="7230"/>
        </w:tabs>
        <w:spacing w:after="120"/>
      </w:pPr>
    </w:p>
    <w:p w14:paraId="32ED7063" w14:textId="77777777" w:rsidR="00EC42FA" w:rsidRDefault="00EC42FA">
      <w:pPr>
        <w:tabs>
          <w:tab w:val="right" w:leader="dot" w:pos="7230"/>
        </w:tabs>
        <w:spacing w:after="120"/>
      </w:pPr>
    </w:p>
    <w:p w14:paraId="59FD41AE" w14:textId="77777777" w:rsidR="00EC42FA" w:rsidRDefault="00EC42FA">
      <w:pPr>
        <w:tabs>
          <w:tab w:val="right" w:leader="dot" w:pos="9072"/>
        </w:tabs>
        <w:spacing w:after="120"/>
      </w:pPr>
    </w:p>
    <w:p w14:paraId="63CDA77F" w14:textId="77777777" w:rsidR="00EC42FA" w:rsidRDefault="007235C8">
      <w:pPr>
        <w:pStyle w:val="Cmsor2"/>
      </w:pPr>
      <w:r>
        <w:t>Tantárgy, osztály: Gazdasági Ismeretek, 9. C</w:t>
      </w:r>
    </w:p>
    <w:p w14:paraId="639F9391" w14:textId="77777777" w:rsidR="00EC42FA" w:rsidRDefault="00EC42FA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7BED191C" w14:textId="77777777" w:rsidR="00EC42FA" w:rsidRDefault="007235C8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Vizsgáztató tanár: Szanyi Imre László</w:t>
      </w:r>
    </w:p>
    <w:p w14:paraId="51E9358A" w14:textId="77777777" w:rsidR="00EC42FA" w:rsidRDefault="007235C8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Vizsga típusa: írásbeli (60 perc)</w:t>
      </w:r>
    </w:p>
    <w:p w14:paraId="7AB7DE66" w14:textId="77777777" w:rsidR="00EC42FA" w:rsidRDefault="00EC42FA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7ADBE523" w14:textId="77777777" w:rsidR="00EC42FA" w:rsidRDefault="00EC42FA">
      <w:pPr>
        <w:tabs>
          <w:tab w:val="right" w:leader="dot" w:pos="9072"/>
        </w:tabs>
        <w:spacing w:after="120"/>
        <w:rPr>
          <w:b/>
        </w:rPr>
      </w:pPr>
    </w:p>
    <w:p w14:paraId="60F27A1B" w14:textId="77777777" w:rsidR="00EC42FA" w:rsidRDefault="007235C8">
      <w:pPr>
        <w:tabs>
          <w:tab w:val="right" w:leader="dot" w:pos="9072"/>
        </w:tabs>
        <w:spacing w:after="120"/>
        <w:rPr>
          <w:b/>
        </w:rPr>
      </w:pPr>
      <w:r>
        <w:rPr>
          <w:b/>
        </w:rPr>
        <w:t>Felkészüléshez szükséges jegyzet:</w:t>
      </w:r>
    </w:p>
    <w:p w14:paraId="51434A87" w14:textId="77777777" w:rsidR="00EC42FA" w:rsidRDefault="007235C8">
      <w:pPr>
        <w:pStyle w:val="Listaszerbekezds"/>
        <w:tabs>
          <w:tab w:val="right" w:leader="dot" w:pos="9072"/>
        </w:tabs>
        <w:spacing w:after="120"/>
        <w:ind w:left="0"/>
      </w:pPr>
      <w:r>
        <w:t xml:space="preserve">Az osztály </w:t>
      </w:r>
      <w:proofErr w:type="spellStart"/>
      <w:r>
        <w:t>Classroom</w:t>
      </w:r>
      <w:proofErr w:type="spellEnd"/>
      <w:r>
        <w:t xml:space="preserve"> felületén közzétett anyagok.</w:t>
      </w:r>
    </w:p>
    <w:p w14:paraId="1D8F0C64" w14:textId="77777777" w:rsidR="00EC42FA" w:rsidRDefault="00EC42FA">
      <w:pPr>
        <w:tabs>
          <w:tab w:val="right" w:leader="dot" w:pos="9072"/>
        </w:tabs>
        <w:spacing w:after="120"/>
      </w:pPr>
    </w:p>
    <w:p w14:paraId="13DB08A9" w14:textId="77777777" w:rsidR="00EC42FA" w:rsidRDefault="00EC42FA">
      <w:pPr>
        <w:tabs>
          <w:tab w:val="right" w:leader="dot" w:pos="9072"/>
        </w:tabs>
        <w:spacing w:after="120"/>
      </w:pPr>
    </w:p>
    <w:p w14:paraId="54E7F4F0" w14:textId="77777777" w:rsidR="00EC42FA" w:rsidRDefault="00EC42FA">
      <w:pPr>
        <w:tabs>
          <w:tab w:val="right" w:leader="dot" w:pos="9072"/>
        </w:tabs>
        <w:spacing w:after="120"/>
      </w:pPr>
    </w:p>
    <w:p w14:paraId="61AC8835" w14:textId="77777777" w:rsidR="00EC42FA" w:rsidRDefault="00EC42FA">
      <w:pPr>
        <w:tabs>
          <w:tab w:val="right" w:leader="dot" w:pos="9072"/>
        </w:tabs>
        <w:spacing w:after="120"/>
      </w:pPr>
    </w:p>
    <w:p w14:paraId="32F23E1C" w14:textId="77777777" w:rsidR="00EC42FA" w:rsidRDefault="007235C8">
      <w:pPr>
        <w:tabs>
          <w:tab w:val="right" w:leader="dot" w:pos="4536"/>
        </w:tabs>
        <w:spacing w:after="240"/>
        <w:rPr>
          <w:b/>
        </w:rPr>
      </w:pPr>
      <w:r>
        <w:rPr>
          <w:b/>
        </w:rPr>
        <w:t>Témakörök:</w:t>
      </w:r>
    </w:p>
    <w:p w14:paraId="6188B3EC" w14:textId="77777777" w:rsidR="00EC42FA" w:rsidRDefault="007235C8">
      <w:pPr>
        <w:pStyle w:val="Listaszerbekezds"/>
        <w:numPr>
          <w:ilvl w:val="0"/>
          <w:numId w:val="1"/>
        </w:numPr>
        <w:tabs>
          <w:tab w:val="right" w:leader="dot" w:pos="9072"/>
        </w:tabs>
        <w:spacing w:after="120"/>
      </w:pPr>
      <w:proofErr w:type="spellStart"/>
      <w:r>
        <w:t>Economy</w:t>
      </w:r>
      <w:proofErr w:type="spellEnd"/>
      <w:r>
        <w:t xml:space="preserve"> of </w:t>
      </w:r>
      <w:proofErr w:type="spellStart"/>
      <w:r>
        <w:t>Households</w:t>
      </w:r>
      <w:proofErr w:type="spellEnd"/>
    </w:p>
    <w:p w14:paraId="0E07E56B" w14:textId="77777777" w:rsidR="00EC42FA" w:rsidRDefault="007235C8">
      <w:pPr>
        <w:pStyle w:val="Listaszerbekezds"/>
        <w:numPr>
          <w:ilvl w:val="0"/>
          <w:numId w:val="1"/>
        </w:numPr>
        <w:tabs>
          <w:tab w:val="right" w:leader="dot" w:pos="9072"/>
        </w:tabs>
        <w:spacing w:after="120"/>
      </w:pPr>
      <w:r>
        <w:t xml:space="preserve">Basic </w:t>
      </w:r>
      <w:proofErr w:type="spellStart"/>
      <w:r>
        <w:t>Notions</w:t>
      </w:r>
      <w:proofErr w:type="spellEnd"/>
      <w:r>
        <w:t xml:space="preserve"> of </w:t>
      </w:r>
      <w:proofErr w:type="spellStart"/>
      <w:r>
        <w:t>Economics</w:t>
      </w:r>
      <w:proofErr w:type="spellEnd"/>
    </w:p>
    <w:p w14:paraId="4AFA6D9A" w14:textId="77777777" w:rsidR="00EC42FA" w:rsidRDefault="007235C8">
      <w:pPr>
        <w:pStyle w:val="Listaszerbekezds"/>
        <w:numPr>
          <w:ilvl w:val="0"/>
          <w:numId w:val="1"/>
        </w:numPr>
        <w:tabs>
          <w:tab w:val="right" w:leader="dot" w:pos="9072"/>
        </w:tabs>
        <w:spacing w:after="120"/>
      </w:pPr>
      <w:r>
        <w:t>Banking, Banking System</w:t>
      </w:r>
    </w:p>
    <w:p w14:paraId="0350BCAF" w14:textId="77777777" w:rsidR="00EC42FA" w:rsidRDefault="007235C8">
      <w:pPr>
        <w:pStyle w:val="Listaszerbekezds"/>
        <w:numPr>
          <w:ilvl w:val="0"/>
          <w:numId w:val="1"/>
        </w:numPr>
        <w:tabs>
          <w:tab w:val="right" w:leader="dot" w:pos="9072"/>
        </w:tabs>
        <w:spacing w:after="120"/>
      </w:pPr>
      <w:r>
        <w:t xml:space="preserve">Money - </w:t>
      </w:r>
      <w:proofErr w:type="spellStart"/>
      <w:r>
        <w:t>History</w:t>
      </w:r>
      <w:proofErr w:type="spellEnd"/>
      <w:r>
        <w:t xml:space="preserve"> and </w:t>
      </w:r>
      <w:proofErr w:type="spellStart"/>
      <w:r>
        <w:t>Functions</w:t>
      </w:r>
      <w:proofErr w:type="spellEnd"/>
    </w:p>
    <w:p w14:paraId="7AA5BA02" w14:textId="77777777" w:rsidR="00EC42FA" w:rsidRDefault="007235C8">
      <w:pPr>
        <w:pStyle w:val="Listaszerbekezds"/>
        <w:numPr>
          <w:ilvl w:val="0"/>
          <w:numId w:val="1"/>
        </w:numPr>
        <w:tabs>
          <w:tab w:val="right" w:leader="dot" w:pos="9072"/>
        </w:tabs>
        <w:spacing w:after="120"/>
      </w:pPr>
      <w:proofErr w:type="spellStart"/>
      <w:r>
        <w:t>Insurance</w:t>
      </w:r>
      <w:proofErr w:type="spellEnd"/>
    </w:p>
    <w:p w14:paraId="40019504" w14:textId="77777777" w:rsidR="00EC42FA" w:rsidRDefault="007235C8">
      <w:pPr>
        <w:pStyle w:val="Listaszerbekezds"/>
        <w:numPr>
          <w:ilvl w:val="0"/>
          <w:numId w:val="1"/>
        </w:numPr>
        <w:tabs>
          <w:tab w:val="right" w:leader="dot" w:pos="9072"/>
        </w:tabs>
        <w:spacing w:after="120"/>
      </w:pPr>
      <w:r>
        <w:t xml:space="preserve">Business </w:t>
      </w:r>
      <w:proofErr w:type="spellStart"/>
      <w:r>
        <w:t>Enterprises</w:t>
      </w:r>
      <w:proofErr w:type="spellEnd"/>
    </w:p>
    <w:p w14:paraId="0F0E30A6" w14:textId="77777777" w:rsidR="00EC42FA" w:rsidRDefault="00EC42FA">
      <w:pPr>
        <w:tabs>
          <w:tab w:val="right" w:leader="dot" w:pos="9072"/>
        </w:tabs>
        <w:spacing w:after="120"/>
      </w:pPr>
    </w:p>
    <w:p w14:paraId="2E6D08E0" w14:textId="77777777" w:rsidR="00EC42FA" w:rsidRDefault="00EC42FA">
      <w:pPr>
        <w:tabs>
          <w:tab w:val="right" w:leader="dot" w:pos="9072"/>
        </w:tabs>
        <w:spacing w:after="120"/>
      </w:pPr>
    </w:p>
    <w:p w14:paraId="27FA5889" w14:textId="77777777" w:rsidR="00EC42FA" w:rsidRDefault="00EC42FA">
      <w:pPr>
        <w:tabs>
          <w:tab w:val="right" w:leader="dot" w:pos="9072"/>
        </w:tabs>
        <w:spacing w:after="120"/>
      </w:pPr>
    </w:p>
    <w:p w14:paraId="4A234D78" w14:textId="77777777" w:rsidR="00EC42FA" w:rsidRDefault="00EC42FA">
      <w:pPr>
        <w:tabs>
          <w:tab w:val="right" w:leader="dot" w:pos="9072"/>
        </w:tabs>
        <w:spacing w:after="120"/>
      </w:pPr>
    </w:p>
    <w:p w14:paraId="475FDC4B" w14:textId="77777777" w:rsidR="00EC42FA" w:rsidRDefault="00EC42FA">
      <w:pPr>
        <w:tabs>
          <w:tab w:val="right" w:leader="dot" w:pos="9072"/>
        </w:tabs>
        <w:spacing w:after="120"/>
      </w:pPr>
    </w:p>
    <w:p w14:paraId="43931212" w14:textId="77777777" w:rsidR="00EC42FA" w:rsidRDefault="007235C8">
      <w:pPr>
        <w:tabs>
          <w:tab w:val="right" w:leader="dot" w:pos="9072"/>
        </w:tabs>
        <w:spacing w:after="120"/>
      </w:pPr>
      <w:r>
        <w:t>Szombathely, 2026. június 19.</w:t>
      </w:r>
    </w:p>
    <w:sectPr w:rsidR="00EC42F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81B40" w14:textId="77777777" w:rsidR="00763849" w:rsidRDefault="00763849">
      <w:r>
        <w:separator/>
      </w:r>
    </w:p>
  </w:endnote>
  <w:endnote w:type="continuationSeparator" w:id="0">
    <w:p w14:paraId="5E5BB5DB" w14:textId="77777777" w:rsidR="00763849" w:rsidRDefault="00763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74376"/>
      <w:docPartObj>
        <w:docPartGallery w:val="AutoText"/>
      </w:docPartObj>
    </w:sdtPr>
    <w:sdtEndPr/>
    <w:sdtContent>
      <w:p w14:paraId="2D0C7C91" w14:textId="77777777" w:rsidR="00EC42FA" w:rsidRDefault="007235C8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53138D55" w14:textId="77777777" w:rsidR="00EC42FA" w:rsidRDefault="00EC42F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39D22" w14:textId="77777777" w:rsidR="00763849" w:rsidRDefault="00763849">
      <w:r>
        <w:separator/>
      </w:r>
    </w:p>
  </w:footnote>
  <w:footnote w:type="continuationSeparator" w:id="0">
    <w:p w14:paraId="3615049D" w14:textId="77777777" w:rsidR="00763849" w:rsidRDefault="00763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65A7" w14:textId="77777777" w:rsidR="00EC42FA" w:rsidRDefault="007235C8">
    <w:pPr>
      <w:pStyle w:val="lfej"/>
      <w:jc w:val="center"/>
    </w:pPr>
    <w:r>
      <w:t>Vas Vármegyei SZC Kereskedelmi és Vendéglátó Technikum és Kollégium</w:t>
    </w:r>
  </w:p>
  <w:p w14:paraId="1A1AA704" w14:textId="77777777" w:rsidR="00EC42FA" w:rsidRDefault="00EC42F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BC40954"/>
    <w:multiLevelType w:val="singleLevel"/>
    <w:tmpl w:val="EBC40954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2A6"/>
    <w:rsid w:val="00030C05"/>
    <w:rsid w:val="00035B93"/>
    <w:rsid w:val="00095945"/>
    <w:rsid w:val="000B4F98"/>
    <w:rsid w:val="00150D84"/>
    <w:rsid w:val="00213DDE"/>
    <w:rsid w:val="00272666"/>
    <w:rsid w:val="0028388D"/>
    <w:rsid w:val="002E18B3"/>
    <w:rsid w:val="003131A1"/>
    <w:rsid w:val="00347753"/>
    <w:rsid w:val="003800D7"/>
    <w:rsid w:val="003834C8"/>
    <w:rsid w:val="003C7A7F"/>
    <w:rsid w:val="00477EEF"/>
    <w:rsid w:val="004C4B0F"/>
    <w:rsid w:val="0052766C"/>
    <w:rsid w:val="00540ACD"/>
    <w:rsid w:val="005544ED"/>
    <w:rsid w:val="00554DB1"/>
    <w:rsid w:val="005B276F"/>
    <w:rsid w:val="005C42FE"/>
    <w:rsid w:val="007235C8"/>
    <w:rsid w:val="00763849"/>
    <w:rsid w:val="00772E54"/>
    <w:rsid w:val="007F3A1D"/>
    <w:rsid w:val="008432A6"/>
    <w:rsid w:val="008B6991"/>
    <w:rsid w:val="008C205F"/>
    <w:rsid w:val="008D115A"/>
    <w:rsid w:val="00906718"/>
    <w:rsid w:val="0090780A"/>
    <w:rsid w:val="00914337"/>
    <w:rsid w:val="00924BD8"/>
    <w:rsid w:val="00935140"/>
    <w:rsid w:val="009755D0"/>
    <w:rsid w:val="009D7651"/>
    <w:rsid w:val="009F2DF7"/>
    <w:rsid w:val="00A03447"/>
    <w:rsid w:val="00A85E4E"/>
    <w:rsid w:val="00AE0B97"/>
    <w:rsid w:val="00B21503"/>
    <w:rsid w:val="00B47707"/>
    <w:rsid w:val="00B56BEA"/>
    <w:rsid w:val="00B9308E"/>
    <w:rsid w:val="00B94ECC"/>
    <w:rsid w:val="00BE36F9"/>
    <w:rsid w:val="00C3481D"/>
    <w:rsid w:val="00C60D1E"/>
    <w:rsid w:val="00CC5ACA"/>
    <w:rsid w:val="00CC5B40"/>
    <w:rsid w:val="00CD0AC6"/>
    <w:rsid w:val="00D257C6"/>
    <w:rsid w:val="00E00450"/>
    <w:rsid w:val="00E05173"/>
    <w:rsid w:val="00E0728D"/>
    <w:rsid w:val="00E14483"/>
    <w:rsid w:val="00E371AC"/>
    <w:rsid w:val="00E53D09"/>
    <w:rsid w:val="00EC42FA"/>
    <w:rsid w:val="00EE6596"/>
    <w:rsid w:val="00F20DB7"/>
    <w:rsid w:val="00F46AFC"/>
    <w:rsid w:val="00FC18D3"/>
    <w:rsid w:val="3AFB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0840F8-CFDE-430E-9FEF-680E96C4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qFormat/>
    <w:pPr>
      <w:tabs>
        <w:tab w:val="center" w:pos="4536"/>
        <w:tab w:val="right" w:pos="9072"/>
      </w:tabs>
    </w:p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unhideWhenUsed/>
    <w:qFormat/>
    <w:rPr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qFormat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qFormat/>
  </w:style>
  <w:style w:type="character" w:customStyle="1" w:styleId="llbChar">
    <w:name w:val="Élőláb Char"/>
    <w:basedOn w:val="Bekezdsalapbettpusa"/>
    <w:link w:val="llb"/>
    <w:uiPriority w:val="99"/>
    <w:qFormat/>
  </w:style>
  <w:style w:type="paragraph" w:styleId="Nincstrkz">
    <w:name w:val="No Spacing"/>
    <w:uiPriority w:val="1"/>
    <w:qFormat/>
    <w:rPr>
      <w:sz w:val="22"/>
      <w:szCs w:val="22"/>
      <w:lang w:eastAsia="en-US"/>
    </w:rPr>
  </w:style>
  <w:style w:type="character" w:customStyle="1" w:styleId="Cmsor1Char">
    <w:name w:val="Címsor 1 Char"/>
    <w:basedOn w:val="Bekezdsalapbettpusa"/>
    <w:link w:val="Cmsor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iemeltidzet">
    <w:name w:val="Intense Quote"/>
    <w:basedOn w:val="Norml"/>
    <w:next w:val="Norml"/>
    <w:link w:val="Kiemeltidzet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qFormat/>
    <w:rPr>
      <w:b/>
      <w:bCs/>
      <w:i/>
      <w:iCs/>
      <w:color w:val="4F81BD" w:themeColor="accent1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&#252;l&#246;nb&#246;zeti%20vizsga\Moln&#225;r%20N&#243;ra%201_9.H\K&#252;l&#246;nb&#246;zeti%20vizsga_sablon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03908-8C21-4D2C-8682-85DBB55F2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Különbözeti vizsga_sablon</Template>
  <TotalTime>0</TotalTime>
  <Pages>1</Pages>
  <Words>54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fehernem</dc:creator>
  <cp:lastModifiedBy>Fehérné Maklári Mónika</cp:lastModifiedBy>
  <cp:revision>2</cp:revision>
  <cp:lastPrinted>2013-09-16T09:24:00Z</cp:lastPrinted>
  <dcterms:created xsi:type="dcterms:W3CDTF">2026-06-18T09:45:00Z</dcterms:created>
  <dcterms:modified xsi:type="dcterms:W3CDTF">2026-06-18T09:45:00Z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eyJoZGlkIjoiNzY5YzMzMDE1NDAyMzU2NjBmMDY2ZGM0OGI3YTNmODcifQ==</vt:lpwstr>
  </property>
  <property fmtid="{D5CDD505-2E9C-101B-9397-08002B2CF9AE}" pid="3" name="KSOProductBuildVer">
    <vt:lpwstr>1033-12.1.0.26880</vt:lpwstr>
  </property>
  <property fmtid="{D5CDD505-2E9C-101B-9397-08002B2CF9AE}" pid="4" name="ICV">
    <vt:lpwstr>DFD1AE21BA114F70A9CADBA8B8C5F6AB_13</vt:lpwstr>
  </property>
</Properties>
</file>